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2125C4B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A343D6F" w14:textId="77777777" w:rsidR="00347F9A" w:rsidRDefault="00347F9A" w:rsidP="00725BAE">
            <w:pPr>
              <w:jc w:val="left"/>
            </w:pPr>
            <w:r>
              <w:t xml:space="preserve">Bezeichnung der </w:t>
            </w:r>
            <w:r w:rsidR="00725BAE">
              <w:t>Leistung</w:t>
            </w:r>
            <w:r w:rsidR="00E239AE" w:rsidRPr="00127718">
              <w:rPr>
                <w:vertAlign w:val="superscript"/>
              </w:rPr>
              <w:t>1</w:t>
            </w:r>
            <w:r>
              <w:t>:</w:t>
            </w:r>
          </w:p>
        </w:tc>
      </w:tr>
      <w:tr w:rsidR="00682D2C" w:rsidRPr="00F45CAD" w14:paraId="6B102AC8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F8377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7560D3" w14:textId="77777777" w:rsidR="00682D2C" w:rsidRPr="00347F9A" w:rsidRDefault="00725BAE" w:rsidP="002D4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347F9A">
              <w:rPr>
                <w:sz w:val="16"/>
                <w:szCs w:val="16"/>
              </w:rPr>
              <w:t>aßnahme</w:t>
            </w:r>
            <w:r w:rsidR="00E239AE" w:rsidRPr="00127718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347F9A" w:rsidRPr="00F45CAD" w14:paraId="2EA44A60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463A55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38BC80" w14:textId="3573AE23" w:rsidR="00347F9A" w:rsidRPr="00F45CAD" w:rsidRDefault="003F71D8" w:rsidP="002D4CA7">
            <w:r w:rsidRPr="00174479">
              <w:t xml:space="preserve">Stadt Königs Wusterhausen, </w:t>
            </w:r>
            <w:r w:rsidR="00582FC6">
              <w:t>Unterhalts-, Grund- und Glasreinigung Grundschule und Hort Zeesen</w:t>
            </w:r>
          </w:p>
        </w:tc>
      </w:tr>
      <w:tr w:rsidR="00347F9A" w:rsidRPr="00F45CAD" w14:paraId="02562E56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C6107A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72FCBA" w14:textId="77777777" w:rsidR="00347F9A" w:rsidRPr="00F45CAD" w:rsidRDefault="00347F9A" w:rsidP="006B4AD4"/>
        </w:tc>
      </w:tr>
      <w:tr w:rsidR="00682D2C" w:rsidRPr="00F45CAD" w14:paraId="71D13733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3C46A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6F2AFF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19C4DDEC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3F9312" w14:textId="6208F905" w:rsidR="00347F9A" w:rsidRPr="00F45CAD" w:rsidRDefault="005709E6">
            <w:r>
              <w:rPr>
                <w:rFonts w:cs="Arial"/>
                <w:szCs w:val="20"/>
              </w:rPr>
              <w:t>2026-0</w:t>
            </w:r>
            <w:r w:rsidR="00582FC6">
              <w:rPr>
                <w:rFonts w:cs="Arial"/>
                <w:szCs w:val="20"/>
              </w:rPr>
              <w:t>25</w:t>
            </w:r>
            <w:r>
              <w:rPr>
                <w:rFonts w:cs="Arial"/>
                <w:szCs w:val="20"/>
              </w:rPr>
              <w:t>-OV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9D09C" w14:textId="1DE4301B" w:rsidR="00347F9A" w:rsidRPr="00F45CAD" w:rsidRDefault="00582FC6" w:rsidP="002D4CA7">
            <w:r>
              <w:t>Dienstleistung</w:t>
            </w:r>
          </w:p>
        </w:tc>
      </w:tr>
      <w:tr w:rsidR="00682D2C" w:rsidRPr="00F45CAD" w14:paraId="1646DEB6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826AC5" w14:textId="77777777" w:rsidR="00682D2C" w:rsidRPr="00F45CAD" w:rsidRDefault="00682D2C" w:rsidP="002D4CA7"/>
        </w:tc>
      </w:tr>
    </w:tbl>
    <w:p w14:paraId="37DAA91C" w14:textId="77777777" w:rsidR="00682D2C" w:rsidRPr="00F45CAD" w:rsidRDefault="00682D2C" w:rsidP="00682D2C"/>
    <w:p w14:paraId="5A966B77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7A59B55" w14:textId="77777777" w:rsidR="00682D2C" w:rsidRDefault="00682D2C" w:rsidP="00682D2C"/>
    <w:p w14:paraId="0744E353" w14:textId="77777777" w:rsidR="00347F9A" w:rsidRPr="00F45CAD" w:rsidRDefault="00347F9A" w:rsidP="00682D2C"/>
    <w:p w14:paraId="78D199A7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B1B71C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C0085D8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57F427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6E8D5F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D65CD3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4B6C25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E26077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3F9C65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03AA41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890D828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249E98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523468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7C1309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972550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9FDD00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FA62F7C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57870C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88C509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D85517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922AECE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298DD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FC4688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E940433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F71F69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20CCA9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81900C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CEBF2CA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2CE1C1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748373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2401C13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081E4D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233C639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1A9DD5B6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87A65BD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9CDFA03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41C569F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3E33F1BF" w14:textId="77777777" w:rsidR="001A3008" w:rsidRPr="00F45CAD" w:rsidRDefault="001A3008" w:rsidP="00FE40F3"/>
        </w:tc>
      </w:tr>
      <w:tr w:rsidR="001A3008" w:rsidRPr="00F45CAD" w14:paraId="37C792C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FD25D3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3A0D63D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C4799AF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1DF98E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9F9B6F2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BEC6ABB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00644EE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E56A618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D2EE3B3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AE222F7" w14:textId="77777777" w:rsidR="001A3008" w:rsidRPr="00F45CAD" w:rsidRDefault="001A3008" w:rsidP="002D4CA7"/>
        </w:tc>
      </w:tr>
      <w:tr w:rsidR="001A3008" w:rsidRPr="00F45CAD" w14:paraId="1924E4A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32A5A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095C3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724B2A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5E7963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07B00D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9DB3248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F602651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7639A41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3217813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60816D1" w14:textId="77777777" w:rsidR="001A3008" w:rsidRPr="00F45CAD" w:rsidRDefault="001A3008" w:rsidP="002D4CA7"/>
        </w:tc>
      </w:tr>
      <w:tr w:rsidR="001A3008" w:rsidRPr="00F45CAD" w14:paraId="5BCD167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AAF2D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7327D2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6F89F67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B0829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31ADFF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0FBCDC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8B1751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5E4C00E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13A8C297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4C3DC4BD" w14:textId="77777777" w:rsidR="001A3008" w:rsidRPr="00F45CAD" w:rsidRDefault="001A3008" w:rsidP="0009665D"/>
        </w:tc>
      </w:tr>
      <w:tr w:rsidR="001A3008" w:rsidRPr="00F45CAD" w14:paraId="65F2991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E65C9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27B916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98525B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4055B9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C9691FB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76B2EE2" w14:textId="77777777" w:rsidR="001A3008" w:rsidRPr="00F45CAD" w:rsidRDefault="001A3008" w:rsidP="00FF013E">
            <w:pPr>
              <w:jc w:val="center"/>
            </w:pPr>
          </w:p>
        </w:tc>
      </w:tr>
    </w:tbl>
    <w:p w14:paraId="26E83DCF" w14:textId="77777777" w:rsidR="002748DF" w:rsidRPr="001C7CD8" w:rsidRDefault="002748DF" w:rsidP="00B2289F">
      <w:pPr>
        <w:rPr>
          <w:sz w:val="2"/>
          <w:szCs w:val="2"/>
        </w:rPr>
      </w:pPr>
    </w:p>
    <w:sectPr w:rsidR="002748DF" w:rsidRPr="001C7CD8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1D65" w14:textId="77777777" w:rsidR="00F35324" w:rsidRDefault="00F35324">
      <w:r>
        <w:separator/>
      </w:r>
    </w:p>
    <w:p w14:paraId="5CA05F64" w14:textId="77777777" w:rsidR="00F35324" w:rsidRDefault="00F35324"/>
    <w:p w14:paraId="0F7865E9" w14:textId="77777777" w:rsidR="00F35324" w:rsidRDefault="00F35324"/>
  </w:endnote>
  <w:endnote w:type="continuationSeparator" w:id="0">
    <w:p w14:paraId="6DFEA00C" w14:textId="77777777" w:rsidR="00F35324" w:rsidRDefault="00F35324">
      <w:r>
        <w:continuationSeparator/>
      </w:r>
    </w:p>
    <w:p w14:paraId="5C4ED3E9" w14:textId="77777777" w:rsidR="00F35324" w:rsidRDefault="00F35324"/>
    <w:p w14:paraId="57246CAE" w14:textId="77777777" w:rsidR="00F35324" w:rsidRDefault="00F35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F15340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D68A83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309A71C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8F16483" wp14:editId="5FA9DB31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45CBD4E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  <w:r w:rsidR="003056AB">
            <w:rPr>
              <w:rFonts w:cs="Arial"/>
              <w:b/>
              <w:sz w:val="16"/>
              <w:szCs w:val="16"/>
            </w:rPr>
            <w:t xml:space="preserve"> [Fassung der Stadt Königs Wusterhausen]</w:t>
          </w:r>
        </w:p>
      </w:tc>
      <w:tc>
        <w:tcPr>
          <w:tcW w:w="1440" w:type="dxa"/>
          <w:vAlign w:val="center"/>
        </w:tcPr>
        <w:p w14:paraId="64D734E5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C368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C368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7A77B1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8DC4" w14:textId="77777777" w:rsidR="00F35324" w:rsidRDefault="00F35324">
      <w:r>
        <w:separator/>
      </w:r>
    </w:p>
    <w:p w14:paraId="39B68779" w14:textId="77777777" w:rsidR="00F35324" w:rsidRDefault="00F35324"/>
    <w:p w14:paraId="2A77FCAF" w14:textId="77777777" w:rsidR="00F35324" w:rsidRDefault="00F35324"/>
  </w:footnote>
  <w:footnote w:type="continuationSeparator" w:id="0">
    <w:p w14:paraId="3228A7CF" w14:textId="77777777" w:rsidR="00F35324" w:rsidRDefault="00F35324">
      <w:r>
        <w:continuationSeparator/>
      </w:r>
    </w:p>
    <w:p w14:paraId="5CBA7236" w14:textId="77777777" w:rsidR="00F35324" w:rsidRDefault="00F35324"/>
    <w:p w14:paraId="77BC5C6D" w14:textId="77777777" w:rsidR="00F35324" w:rsidRDefault="00F35324"/>
  </w:footnote>
  <w:footnote w:id="1">
    <w:p w14:paraId="124ACC55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5A8D9113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D125" w14:textId="77777777" w:rsidR="00E718D1" w:rsidRDefault="00E718D1"/>
  <w:p w14:paraId="14153DD4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6342" w14:textId="77777777" w:rsidR="00E718D1" w:rsidRDefault="00E718D1">
    <w:pPr>
      <w:pStyle w:val="Kopfzeile"/>
    </w:pPr>
    <w:r>
      <w:t>234</w:t>
    </w:r>
  </w:p>
  <w:p w14:paraId="0FD68FA8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85057643">
    <w:abstractNumId w:val="1"/>
  </w:num>
  <w:num w:numId="2" w16cid:durableId="1091773855">
    <w:abstractNumId w:val="5"/>
  </w:num>
  <w:num w:numId="3" w16cid:durableId="1358696087">
    <w:abstractNumId w:val="7"/>
  </w:num>
  <w:num w:numId="4" w16cid:durableId="1913924789">
    <w:abstractNumId w:val="16"/>
  </w:num>
  <w:num w:numId="5" w16cid:durableId="2056929631">
    <w:abstractNumId w:val="9"/>
  </w:num>
  <w:num w:numId="6" w16cid:durableId="1353678106">
    <w:abstractNumId w:val="3"/>
  </w:num>
  <w:num w:numId="7" w16cid:durableId="1232690639">
    <w:abstractNumId w:val="12"/>
  </w:num>
  <w:num w:numId="8" w16cid:durableId="722025087">
    <w:abstractNumId w:val="8"/>
  </w:num>
  <w:num w:numId="9" w16cid:durableId="1567915273">
    <w:abstractNumId w:val="15"/>
  </w:num>
  <w:num w:numId="10" w16cid:durableId="1519614499">
    <w:abstractNumId w:val="4"/>
  </w:num>
  <w:num w:numId="11" w16cid:durableId="1589315577">
    <w:abstractNumId w:val="11"/>
  </w:num>
  <w:num w:numId="12" w16cid:durableId="1252394782">
    <w:abstractNumId w:val="11"/>
  </w:num>
  <w:num w:numId="13" w16cid:durableId="153761794">
    <w:abstractNumId w:val="11"/>
  </w:num>
  <w:num w:numId="14" w16cid:durableId="2133787072">
    <w:abstractNumId w:val="11"/>
  </w:num>
  <w:num w:numId="15" w16cid:durableId="2077316922">
    <w:abstractNumId w:val="11"/>
  </w:num>
  <w:num w:numId="16" w16cid:durableId="1773167567">
    <w:abstractNumId w:val="2"/>
  </w:num>
  <w:num w:numId="17" w16cid:durableId="1515802738">
    <w:abstractNumId w:val="2"/>
  </w:num>
  <w:num w:numId="18" w16cid:durableId="639965610">
    <w:abstractNumId w:val="14"/>
  </w:num>
  <w:num w:numId="19" w16cid:durableId="752095176">
    <w:abstractNumId w:val="13"/>
  </w:num>
  <w:num w:numId="20" w16cid:durableId="1793017271">
    <w:abstractNumId w:val="10"/>
  </w:num>
  <w:num w:numId="21" w16cid:durableId="354962184">
    <w:abstractNumId w:val="6"/>
  </w:num>
  <w:num w:numId="22" w16cid:durableId="163833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0C3680"/>
    <w:rsid w:val="001028D9"/>
    <w:rsid w:val="00106076"/>
    <w:rsid w:val="00127718"/>
    <w:rsid w:val="00127C79"/>
    <w:rsid w:val="001352E2"/>
    <w:rsid w:val="001426F7"/>
    <w:rsid w:val="001A3008"/>
    <w:rsid w:val="001A6205"/>
    <w:rsid w:val="001B705C"/>
    <w:rsid w:val="001C3E5C"/>
    <w:rsid w:val="001C509D"/>
    <w:rsid w:val="001C7CD8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3DED"/>
    <w:rsid w:val="002C403D"/>
    <w:rsid w:val="002D4CA7"/>
    <w:rsid w:val="002E1493"/>
    <w:rsid w:val="002E22FB"/>
    <w:rsid w:val="002E4302"/>
    <w:rsid w:val="002F4952"/>
    <w:rsid w:val="003056AB"/>
    <w:rsid w:val="00327698"/>
    <w:rsid w:val="00343119"/>
    <w:rsid w:val="00347F9A"/>
    <w:rsid w:val="00352BE9"/>
    <w:rsid w:val="003552CC"/>
    <w:rsid w:val="00355C7F"/>
    <w:rsid w:val="00390C36"/>
    <w:rsid w:val="003A2123"/>
    <w:rsid w:val="003A362C"/>
    <w:rsid w:val="003A36E9"/>
    <w:rsid w:val="003D3E99"/>
    <w:rsid w:val="003E2CD4"/>
    <w:rsid w:val="003F71D8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B3CB0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09E6"/>
    <w:rsid w:val="00573601"/>
    <w:rsid w:val="00574488"/>
    <w:rsid w:val="00576C66"/>
    <w:rsid w:val="00582FC6"/>
    <w:rsid w:val="005A4489"/>
    <w:rsid w:val="005A65A6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8392E"/>
    <w:rsid w:val="006A5AED"/>
    <w:rsid w:val="006A66F3"/>
    <w:rsid w:val="006B05BC"/>
    <w:rsid w:val="006B4AD4"/>
    <w:rsid w:val="006B7CF1"/>
    <w:rsid w:val="006D70A3"/>
    <w:rsid w:val="00724CA7"/>
    <w:rsid w:val="00725BAE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546A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17CEB"/>
    <w:rsid w:val="00B2289F"/>
    <w:rsid w:val="00B23C01"/>
    <w:rsid w:val="00B36D61"/>
    <w:rsid w:val="00B40909"/>
    <w:rsid w:val="00B434E5"/>
    <w:rsid w:val="00B52D33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239AE"/>
    <w:rsid w:val="00E322E9"/>
    <w:rsid w:val="00E578EB"/>
    <w:rsid w:val="00E6087B"/>
    <w:rsid w:val="00E718D1"/>
    <w:rsid w:val="00E85EBB"/>
    <w:rsid w:val="00E954CC"/>
    <w:rsid w:val="00EA10EB"/>
    <w:rsid w:val="00EC7AED"/>
    <w:rsid w:val="00ED30CB"/>
    <w:rsid w:val="00F04641"/>
    <w:rsid w:val="00F133C2"/>
    <w:rsid w:val="00F21669"/>
    <w:rsid w:val="00F32C49"/>
    <w:rsid w:val="00F35324"/>
    <w:rsid w:val="00F92CF7"/>
    <w:rsid w:val="00FA0151"/>
    <w:rsid w:val="00FA4334"/>
    <w:rsid w:val="00FA78D5"/>
    <w:rsid w:val="00FB16AA"/>
    <w:rsid w:val="00FB37F2"/>
    <w:rsid w:val="00FB6FA8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60CE26"/>
  <w15:docId w15:val="{98472F14-95B7-46E5-903A-E73855CD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Elke Düwert</cp:lastModifiedBy>
  <cp:revision>13</cp:revision>
  <cp:lastPrinted>2023-01-24T07:25:00Z</cp:lastPrinted>
  <dcterms:created xsi:type="dcterms:W3CDTF">2022-01-07T06:11:00Z</dcterms:created>
  <dcterms:modified xsi:type="dcterms:W3CDTF">2026-08-12T07:07:00Z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{aaba5ba8-1a56-443b-ab79-e561a27b6464}</vt:lpwstr>
  </property>
  <property fmtid="{D5CDD505-2E9C-101B-9397-08002B2CF9AE}" pid="3" name="ReadOnly">
    <vt:lpwstr>True</vt:lpwstr>
  </property>
  <property fmtid="{D5CDD505-2E9C-101B-9397-08002B2CF9AE}" pid="4" name="DocTitle">
    <vt:lpwstr>1 ALLGEMEINE VERWALTUNGSANGELEGENHEITEN\10 ALLGEMEINE  FACHLICHE VERWALTUNGSANGELEGENHEITEN \10.7 Vergaben und zentrale Beschaffung\10.71 Zentrale Beschaffung\DAUS\10-Vergabe-SV\interne Organisation - Urlaub-Aufgaben\Neueinstellungen :-)\Vordrucke\UVgO\23</vt:lpwstr>
  </property>
  <property fmtid="{D5CDD505-2E9C-101B-9397-08002B2CF9AE}" pid="5" name="DocFullpathString">
    <vt:lpwstr>1 ALLGEMEINE VERWALTUNGSANGELEGENHEITEN|10 ALLGEMEINE  FACHLICHE VERWALTUNGSANGELEGENHEITEN |10.7 Vergaben und zentrale Beschaffung|10.71 Zentrale Beschaffung|DAUS|10-Vergabe-SV|interne Organisation - Urlaub-Aufgaben|Neueinstellungen :-)|Vordrucke|UVgO|23</vt:lpwstr>
  </property>
  <property fmtid="{D5CDD505-2E9C-101B-9397-08002B2CF9AE}" pid="6" name="DocName">
    <vt:lpwstr>234 Arbeits_Bietergemeinschaft</vt:lpwstr>
  </property>
</Properties>
</file>